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7F" w:rsidRPr="00DA5DD3" w:rsidRDefault="00417B0E" w:rsidP="007C102B">
      <w:pPr>
        <w:jc w:val="center"/>
        <w:rPr>
          <w:rFonts w:ascii="Helvetica" w:hAnsi="Helvetica" w:cs="Arial"/>
          <w:sz w:val="18"/>
          <w:szCs w:val="22"/>
        </w:rPr>
      </w:pPr>
      <w:r w:rsidRPr="00E3297E">
        <w:rPr>
          <w:noProof/>
        </w:rPr>
        <w:drawing>
          <wp:inline distT="0" distB="0" distL="0" distR="0" wp14:anchorId="1473D417" wp14:editId="3A9C37B2">
            <wp:extent cx="4391022" cy="1209675"/>
            <wp:effectExtent l="0" t="0" r="0" b="0"/>
            <wp:docPr id="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676" cy="12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F" w:rsidRPr="00DA5DD3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:rsidR="00435EFF" w:rsidRPr="00DA5DD3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577"/>
      </w:tblGrid>
      <w:tr w:rsidR="00435EFF" w:rsidRPr="00DA5DD3" w:rsidTr="00AA417F">
        <w:tc>
          <w:tcPr>
            <w:tcW w:w="4779" w:type="dxa"/>
          </w:tcPr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:rsidR="00435EFF" w:rsidRPr="00DA5DD3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77" w:type="dxa"/>
          </w:tcPr>
          <w:p w:rsidR="00435EFF" w:rsidRPr="00DA5DD3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:rsidR="00435EFF" w:rsidRPr="00DA5DD3" w:rsidRDefault="007C102B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Violette JANET-W</w:t>
            </w:r>
            <w:r w:rsidR="009E3188">
              <w:rPr>
                <w:rFonts w:ascii="Century Gothic" w:hAnsi="Century Gothic"/>
                <w:sz w:val="16"/>
                <w:szCs w:val="16"/>
              </w:rPr>
              <w:t>IOLAND</w:t>
            </w:r>
          </w:p>
          <w:p w:rsidR="00435EFF" w:rsidRPr="00DA5DD3" w:rsidRDefault="007C102B" w:rsidP="007C102B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Chargée de mission Énergie</w:t>
            </w:r>
            <w:r w:rsidRPr="007C102B">
              <w:rPr>
                <w:rFonts w:ascii="Century Gothic" w:hAnsi="Century Gothic"/>
                <w:sz w:val="16"/>
                <w:szCs w:val="16"/>
              </w:rPr>
              <w:t xml:space="preserve"> Climat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- </w:t>
            </w:r>
            <w:r w:rsidRPr="007C102B">
              <w:rPr>
                <w:rFonts w:ascii="Century Gothic" w:hAnsi="Century Gothic"/>
                <w:sz w:val="16"/>
                <w:szCs w:val="16"/>
              </w:rPr>
              <w:t xml:space="preserve">Coordinatrice de la </w:t>
            </w:r>
            <w:proofErr w:type="spellStart"/>
            <w:r w:rsidRPr="007C102B">
              <w:rPr>
                <w:rFonts w:ascii="Century Gothic" w:hAnsi="Century Gothic"/>
                <w:sz w:val="16"/>
                <w:szCs w:val="16"/>
              </w:rPr>
              <w:t>Rice</w:t>
            </w:r>
            <w:proofErr w:type="spellEnd"/>
            <w:r w:rsidRPr="007C102B">
              <w:rPr>
                <w:rFonts w:ascii="Century Gothic" w:hAnsi="Century Gothic"/>
                <w:sz w:val="16"/>
                <w:szCs w:val="16"/>
              </w:rPr>
              <w:t xml:space="preserve"> Millevaches</w:t>
            </w:r>
          </w:p>
          <w:p w:rsidR="001F5B35" w:rsidRPr="00DA5DD3" w:rsidRDefault="001F5B35" w:rsidP="001F5B35">
            <w:pPr>
              <w:spacing w:before="60"/>
              <w:rPr>
                <w:rFonts w:ascii="Century Gothic" w:hAnsi="Century Gothic"/>
                <w:color w:val="1F497D"/>
                <w:sz w:val="16"/>
                <w:szCs w:val="16"/>
                <w:lang w:eastAsia="fr-FR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06</w:t>
            </w:r>
            <w:r w:rsidR="007C102B">
              <w:rPr>
                <w:rFonts w:ascii="Century Gothic" w:hAnsi="Century Gothic" w:cs="Helvetica"/>
                <w:sz w:val="16"/>
                <w:szCs w:val="16"/>
              </w:rPr>
              <w:t xml:space="preserve"> 77 83 91 44</w:t>
            </w:r>
            <w:r w:rsidRPr="00DA5DD3">
              <w:rPr>
                <w:rFonts w:ascii="Century Gothic" w:hAnsi="Century Gothic" w:cs="Helvetica"/>
                <w:sz w:val="16"/>
                <w:szCs w:val="16"/>
              </w:rPr>
              <w:t xml:space="preserve"> </w:t>
            </w:r>
            <w:r w:rsidR="00435EFF" w:rsidRPr="00DA5DD3">
              <w:rPr>
                <w:rFonts w:ascii="Century Gothic" w:hAnsi="Century Gothic" w:cs="Helvetica"/>
                <w:sz w:val="16"/>
                <w:szCs w:val="16"/>
              </w:rPr>
              <w:t xml:space="preserve">/ </w:t>
            </w:r>
            <w:hyperlink r:id="rId9" w:history="1">
              <w:r w:rsidR="007C102B" w:rsidRPr="00E2435D">
                <w:rPr>
                  <w:rStyle w:val="Lienhypertexte"/>
                  <w:rFonts w:ascii="Century Gothic" w:hAnsi="Century Gothic"/>
                  <w:sz w:val="16"/>
                  <w:szCs w:val="16"/>
                  <w:lang w:eastAsia="fr-FR"/>
                </w:rPr>
                <w:t>v.janet-wioland@pnr-millevaches.fr</w:t>
              </w:r>
            </w:hyperlink>
          </w:p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:rsidR="00435EFF" w:rsidRPr="00DA5DD3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:rsidR="00E4577F" w:rsidRPr="00417B0E" w:rsidRDefault="00390CC7" w:rsidP="00417B0E">
      <w:pPr>
        <w:ind w:left="-142" w:right="-1282"/>
        <w:jc w:val="both"/>
      </w:pPr>
      <w:r w:rsidRPr="00390CC7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0" w:history="1">
        <w:r w:rsidR="00417B0E" w:rsidRPr="00417B0E">
          <w:rPr>
            <w:rStyle w:val="Lienhypertexte"/>
            <w:rFonts w:ascii="Century Gothic" w:hAnsi="Century Gothic"/>
            <w:sz w:val="20"/>
          </w:rPr>
          <w:t>https://www.pnr-millevaches.fr/IMG/pdf/reglt_riceep.pdf</w:t>
        </w:r>
      </w:hyperlink>
      <w:r w:rsidR="00417B0E" w:rsidRPr="00417B0E">
        <w:rPr>
          <w:sz w:val="20"/>
        </w:rPr>
        <w:t xml:space="preserve"> </w:t>
      </w:r>
    </w:p>
    <w:p w:rsidR="00EC5F78" w:rsidRPr="00DA5DD3" w:rsidRDefault="00EC5F78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412186" w:rsidRPr="00DA5DD3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Pr="00DA5DD3" w:rsidRDefault="008524CC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DEMAN</w:t>
      </w:r>
      <w:bookmarkStart w:id="0" w:name="_GoBack"/>
      <w:bookmarkEnd w:id="0"/>
      <w:r w:rsidRPr="00DA5DD3">
        <w:rPr>
          <w:noProof/>
          <w:lang w:val="fr-FR"/>
        </w:rPr>
        <w:t>DEUR</w:t>
      </w:r>
    </w:p>
    <w:p w:rsidR="00761D96" w:rsidRPr="00DA5DD3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4837"/>
        <w:gridCol w:w="1301"/>
      </w:tblGrid>
      <w:tr w:rsidR="00F11D52" w:rsidRPr="00DA5DD3" w:rsidTr="00417B0E">
        <w:trPr>
          <w:trHeight w:val="377"/>
        </w:trPr>
        <w:tc>
          <w:tcPr>
            <w:tcW w:w="3068" w:type="dxa"/>
          </w:tcPr>
          <w:p w:rsidR="00F11D52" w:rsidRPr="00DA5DD3" w:rsidRDefault="009E3188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02B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F11D52" w:rsidRPr="00DA5DD3">
              <w:rPr>
                <w:rFonts w:cs="Helvetica"/>
                <w:noProof/>
                <w:szCs w:val="20"/>
              </w:rPr>
              <w:t xml:space="preserve">Commune </w:t>
            </w:r>
            <w:r w:rsidR="00F11D52" w:rsidRPr="00DA5DD3">
              <w:rPr>
                <w:rFonts w:cs="Helvetica"/>
                <w:noProof/>
                <w:sz w:val="16"/>
                <w:szCs w:val="16"/>
              </w:rPr>
              <w:t xml:space="preserve">(ou groupement)        </w:t>
            </w:r>
            <w:r w:rsidR="00F11D52" w:rsidRPr="00DA5DD3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4837" w:type="dxa"/>
          </w:tcPr>
          <w:p w:rsidR="00F11D52" w:rsidRPr="00DA5DD3" w:rsidRDefault="009E3188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-151660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7B0E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417B0E" w:rsidRPr="00417B0E">
              <w:rPr>
                <w:rFonts w:cs="Helvetica"/>
                <w:noProof/>
                <w:szCs w:val="20"/>
              </w:rPr>
              <w:t>Acteurs privés (type EHPAD, Fondation, ...)</w:t>
            </w:r>
          </w:p>
        </w:tc>
        <w:tc>
          <w:tcPr>
            <w:tcW w:w="1301" w:type="dxa"/>
          </w:tcPr>
          <w:p w:rsidR="001F5B35" w:rsidRPr="00DA5DD3" w:rsidRDefault="001F5B35" w:rsidP="00412186">
            <w:pPr>
              <w:pStyle w:val="textecourant"/>
              <w:rPr>
                <w:rFonts w:cs="Helvetica"/>
                <w:noProof/>
                <w:szCs w:val="20"/>
              </w:rPr>
            </w:pPr>
          </w:p>
        </w:tc>
      </w:tr>
    </w:tbl>
    <w:p w:rsidR="00DA5DD3" w:rsidRDefault="00DA5DD3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8524CC" w:rsidRPr="00DA5DD3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DA5DD3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Default="008524CC" w:rsidP="00855F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65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855F30">
        <w:rPr>
          <w:rFonts w:ascii="Century Gothic" w:hAnsi="Century Gothic" w:cs="Helvetica"/>
          <w:noProof/>
          <w:sz w:val="20"/>
          <w:szCs w:val="20"/>
        </w:rPr>
        <w:tab/>
      </w:r>
    </w:p>
    <w:p w:rsidR="00855F30" w:rsidRDefault="00855F30" w:rsidP="00855F30">
      <w:pPr>
        <w:pStyle w:val="corpsdetexte"/>
        <w:spacing w:before="0"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8CBED7E867714B7E94D99C6CDFA38A2D"/>
          </w:placeholder>
          <w:showingPlcHdr/>
        </w:sdtPr>
        <w:sdtEndPr/>
        <w:sdtContent>
          <w:r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5F30" w:rsidRPr="00DA5DD3" w:rsidRDefault="00855F30" w:rsidP="00855F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65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603CBB" w:rsidRPr="00DA5DD3" w:rsidRDefault="00603CBB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DA5DD3" w:rsidRDefault="00DA5DD3" w:rsidP="00412186">
      <w:pPr>
        <w:pStyle w:val="Titre1"/>
        <w:spacing w:before="0" w:after="0"/>
        <w:rPr>
          <w:noProof/>
          <w:lang w:val="fr-FR"/>
        </w:rPr>
      </w:pPr>
      <w:r>
        <w:rPr>
          <w:noProof/>
          <w:lang w:val="fr-FR"/>
        </w:rPr>
        <w:t>Type d’opération sollicitée</w:t>
      </w:r>
    </w:p>
    <w:p w:rsidR="00412186" w:rsidRPr="00DA5DD3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:rsidR="00603CBB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 </w:t>
      </w:r>
      <w:r w:rsidR="00DA5DD3">
        <w:rPr>
          <w:rFonts w:ascii="Century Gothic" w:hAnsi="Century Gothic" w:cs="Arial"/>
          <w:b/>
          <w:sz w:val="20"/>
          <w:szCs w:val="20"/>
          <w:u w:val="single"/>
        </w:rPr>
        <w:t xml:space="preserve">d’opération à mettre en </w:t>
      </w:r>
      <w:r w:rsidR="0003050A">
        <w:rPr>
          <w:rFonts w:ascii="Century Gothic" w:hAnsi="Century Gothic" w:cs="Arial"/>
          <w:b/>
          <w:sz w:val="20"/>
          <w:szCs w:val="20"/>
          <w:u w:val="single"/>
        </w:rPr>
        <w:t>œuvre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:</w:t>
      </w:r>
    </w:p>
    <w:p w:rsidR="0003050A" w:rsidRDefault="009E3188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1172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417B0E">
        <w:rPr>
          <w:rFonts w:ascii="Century Gothic" w:hAnsi="Century Gothic" w:cs="Arial"/>
          <w:sz w:val="20"/>
          <w:szCs w:val="20"/>
        </w:rPr>
        <w:t>Suppression de points lumineux</w:t>
      </w:r>
    </w:p>
    <w:p w:rsidR="0003050A" w:rsidRDefault="009E3188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92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417B0E">
        <w:rPr>
          <w:rFonts w:ascii="Century Gothic" w:hAnsi="Century Gothic" w:cs="Arial"/>
          <w:sz w:val="20"/>
          <w:szCs w:val="20"/>
        </w:rPr>
        <w:t xml:space="preserve">Opération visant l’extinction nocturne (totale, partielle, </w:t>
      </w:r>
      <w:proofErr w:type="gramStart"/>
      <w:r w:rsidR="00417B0E">
        <w:rPr>
          <w:rFonts w:ascii="Century Gothic" w:hAnsi="Century Gothic" w:cs="Arial"/>
          <w:sz w:val="20"/>
          <w:szCs w:val="20"/>
        </w:rPr>
        <w:t>saisonnière,...</w:t>
      </w:r>
      <w:proofErr w:type="gramEnd"/>
      <w:r w:rsidR="00417B0E">
        <w:rPr>
          <w:rFonts w:ascii="Century Gothic" w:hAnsi="Century Gothic" w:cs="Arial"/>
          <w:sz w:val="20"/>
          <w:szCs w:val="20"/>
        </w:rPr>
        <w:t>)</w:t>
      </w:r>
    </w:p>
    <w:p w:rsidR="00417B0E" w:rsidRDefault="00417B0E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:rsidR="00603CBB" w:rsidRPr="00DA5DD3" w:rsidRDefault="009E3188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3D664B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Autre</w:t>
      </w:r>
      <w:r w:rsidR="0003050A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:</w:t>
      </w:r>
      <w:r w:rsidR="002738C5" w:rsidRPr="00DA5DD3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Pr="00DA5DD3" w:rsidRDefault="0003050A" w:rsidP="00412186">
      <w:pPr>
        <w:rPr>
          <w:rFonts w:ascii="Helvetica" w:hAnsi="Helvetica"/>
          <w:sz w:val="22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03050A">
        <w:rPr>
          <w:rFonts w:ascii="Century Gothic" w:hAnsi="Century Gothic" w:cs="Arial"/>
          <w:color w:val="000000" w:themeColor="text1"/>
          <w:sz w:val="20"/>
          <w:szCs w:val="20"/>
        </w:rPr>
        <w:t>du site de travaux</w:t>
      </w:r>
      <w:r w:rsidR="007556EF"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lastRenderedPageBreak/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DA5DD3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DA5DD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PROJET</w:t>
      </w:r>
    </w:p>
    <w:p w:rsidR="00F179AF" w:rsidRPr="00DA5DD3" w:rsidRDefault="00F179AF" w:rsidP="00F179AF">
      <w:pPr>
        <w:pStyle w:val="textecourant"/>
        <w:rPr>
          <w:sz w:val="16"/>
          <w:szCs w:val="16"/>
          <w:lang w:eastAsia="ja-JP" w:bidi="fr-FR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Descriptif </w:t>
      </w:r>
      <w:r w:rsidR="007556EF" w:rsidRPr="00DA5DD3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DA5DD3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 w:rsidRPr="00DA5DD3">
        <w:rPr>
          <w:rFonts w:ascii="Century Gothic" w:hAnsi="Century Gothic" w:cs="Arial"/>
          <w:sz w:val="20"/>
          <w:szCs w:val="20"/>
        </w:rPr>
        <w:t> :</w:t>
      </w:r>
      <w:r w:rsidR="007556EF"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DA5DD3">
        <w:rPr>
          <w:rFonts w:ascii="Century Gothic" w:hAnsi="Century Gothic" w:cs="Arial"/>
          <w:sz w:val="16"/>
          <w:szCs w:val="16"/>
        </w:rPr>
        <w:t>(descriptif matériaux et techniques) </w:t>
      </w:r>
      <w:r w:rsidRPr="00DA5DD3">
        <w:rPr>
          <w:rFonts w:ascii="Century Gothic" w:hAnsi="Century Gothic" w:cs="Arial"/>
          <w:b/>
          <w:sz w:val="20"/>
          <w:szCs w:val="20"/>
        </w:rPr>
        <w:t>:</w:t>
      </w:r>
    </w:p>
    <w:p w:rsidR="00F11D52" w:rsidRDefault="00F11D52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Pr="00DA5DD3" w:rsidRDefault="00845C0C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DA5DD3">
        <w:rPr>
          <w:rFonts w:ascii="Century Gothic" w:hAnsi="Century Gothic" w:cs="Arial"/>
          <w:sz w:val="16"/>
          <w:szCs w:val="16"/>
        </w:rPr>
        <w:t>(estimatif)</w:t>
      </w:r>
      <w:r w:rsidRPr="00DA5DD3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Pr="00DA5DD3">
        <w:rPr>
          <w:rFonts w:ascii="Century Gothic" w:hAnsi="Century Gothic" w:cs="Arial"/>
          <w:sz w:val="20"/>
          <w:szCs w:val="20"/>
        </w:rPr>
        <w:t>Fin des travaux :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3790B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 w:rsidRPr="00DA5DD3"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3790B" w:rsidRPr="00DA5DD3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DA5DD3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DA5DD3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11D52" w:rsidRPr="00DA5DD3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LES ENGAGEMENTS DU DEMANDEUR</w:t>
      </w:r>
    </w:p>
    <w:p w:rsidR="00603CBB" w:rsidRPr="00DA5DD3" w:rsidRDefault="00603CBB" w:rsidP="00412186">
      <w:pPr>
        <w:rPr>
          <w:rFonts w:ascii="Century Gothic" w:hAnsi="Century Gothic"/>
          <w:sz w:val="16"/>
          <w:szCs w:val="16"/>
        </w:rPr>
      </w:pPr>
    </w:p>
    <w:p w:rsidR="00603CBB" w:rsidRPr="00DA5DD3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 w:rsidRPr="00DA5DD3">
        <w:rPr>
          <w:rFonts w:ascii="Century Gothic" w:hAnsi="Century Gothic" w:cs="Arial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>atteste :</w:t>
      </w:r>
    </w:p>
    <w:p w:rsidR="00C040F5" w:rsidRPr="00DA5DD3" w:rsidRDefault="009E3188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DA5DD3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DA5DD3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DA5DD3">
        <w:rPr>
          <w:rFonts w:ascii="Century Gothic" w:hAnsi="Century Gothic" w:cs="ArialMT"/>
          <w:sz w:val="20"/>
          <w:szCs w:val="20"/>
        </w:rPr>
        <w:t>l de Millevaches en Limousin</w:t>
      </w:r>
    </w:p>
    <w:p w:rsidR="00603CBB" w:rsidRPr="00DA5DD3" w:rsidRDefault="009E3188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DA5DD3" w:rsidRDefault="009E3188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DA5DD3" w:rsidRDefault="009E3188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Avoir pris connaissances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 règlement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1" w:history="1">
        <w:r w:rsidR="00C040F5" w:rsidRPr="00DA5DD3">
          <w:rPr>
            <w:rFonts w:ascii="Century Gothic" w:hAnsi="Century Gothic" w:cs="Arial"/>
            <w:sz w:val="20"/>
            <w:szCs w:val="20"/>
          </w:rPr>
          <w:t>htt</w:t>
        </w:r>
        <w:r w:rsidR="00C040F5" w:rsidRPr="00DA5DD3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ps://www.pnr-millevaches.fr/Les-Parc</w:t>
        </w:r>
      </w:hyperlink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;</w:t>
      </w:r>
    </w:p>
    <w:p w:rsidR="00C040F5" w:rsidRPr="00DA5DD3" w:rsidRDefault="009E3188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:rsidR="00C040F5" w:rsidRPr="00DA5DD3" w:rsidRDefault="009E3188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M'engage à :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 et de demande de solde</w:t>
      </w:r>
      <w:r w:rsidRPr="00DA5DD3">
        <w:rPr>
          <w:rFonts w:ascii="Century Gothic" w:hAnsi="Century Gothic" w:cs="Arial"/>
          <w:sz w:val="20"/>
          <w:szCs w:val="20"/>
        </w:rPr>
        <w:t xml:space="preserve"> (indiquées 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 w:rsidRPr="00DA5DD3"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/>
          <w:sz w:val="20"/>
          <w:szCs w:val="20"/>
        </w:rPr>
      </w:pPr>
    </w:p>
    <w:p w:rsidR="00603CBB" w:rsidRPr="00DA5DD3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A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DA5DD3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F11D52">
      <w:pPr>
        <w:pStyle w:val="textecourant"/>
        <w:spacing w:after="0"/>
        <w:rPr>
          <w:rFonts w:cs="Arial"/>
          <w:szCs w:val="20"/>
        </w:rPr>
      </w:pPr>
    </w:p>
    <w:sectPr w:rsidR="00603CBB" w:rsidRPr="00DA5DD3" w:rsidSect="00F11D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2268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812" w:rsidRDefault="00EE5812">
      <w:r>
        <w:separator/>
      </w:r>
    </w:p>
  </w:endnote>
  <w:endnote w:type="continuationSeparator" w:id="0">
    <w:p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34D0151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812" w:rsidRDefault="00EE5812">
      <w:r>
        <w:rPr>
          <w:color w:val="000000"/>
        </w:rPr>
        <w:separator/>
      </w:r>
    </w:p>
  </w:footnote>
  <w:footnote w:type="continuationSeparator" w:id="0">
    <w:p w:rsidR="00EE5812" w:rsidRDefault="00EE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16" name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050A"/>
    <w:rsid w:val="00031D37"/>
    <w:rsid w:val="000C427C"/>
    <w:rsid w:val="001A136F"/>
    <w:rsid w:val="001F5B35"/>
    <w:rsid w:val="0023179A"/>
    <w:rsid w:val="0024590F"/>
    <w:rsid w:val="002738C5"/>
    <w:rsid w:val="00290483"/>
    <w:rsid w:val="002F72C7"/>
    <w:rsid w:val="00302B94"/>
    <w:rsid w:val="00361518"/>
    <w:rsid w:val="00390CC7"/>
    <w:rsid w:val="003D664B"/>
    <w:rsid w:val="00412186"/>
    <w:rsid w:val="00417B0E"/>
    <w:rsid w:val="00435EFF"/>
    <w:rsid w:val="004411ED"/>
    <w:rsid w:val="00463318"/>
    <w:rsid w:val="00481972"/>
    <w:rsid w:val="004C0362"/>
    <w:rsid w:val="004F3A99"/>
    <w:rsid w:val="00603CBB"/>
    <w:rsid w:val="00680727"/>
    <w:rsid w:val="006A0344"/>
    <w:rsid w:val="006B5CD2"/>
    <w:rsid w:val="006E37AA"/>
    <w:rsid w:val="006E6F5F"/>
    <w:rsid w:val="00716C32"/>
    <w:rsid w:val="007556EF"/>
    <w:rsid w:val="00761D96"/>
    <w:rsid w:val="007C102B"/>
    <w:rsid w:val="00845C0C"/>
    <w:rsid w:val="008524CC"/>
    <w:rsid w:val="00855F30"/>
    <w:rsid w:val="008B512B"/>
    <w:rsid w:val="008E7133"/>
    <w:rsid w:val="00912B21"/>
    <w:rsid w:val="00971AC9"/>
    <w:rsid w:val="009E3188"/>
    <w:rsid w:val="00A00923"/>
    <w:rsid w:val="00A13C00"/>
    <w:rsid w:val="00A16460"/>
    <w:rsid w:val="00A375E2"/>
    <w:rsid w:val="00A53C0B"/>
    <w:rsid w:val="00AA417F"/>
    <w:rsid w:val="00AB447B"/>
    <w:rsid w:val="00AC7A30"/>
    <w:rsid w:val="00AE407E"/>
    <w:rsid w:val="00B05DEF"/>
    <w:rsid w:val="00B75B86"/>
    <w:rsid w:val="00BA4707"/>
    <w:rsid w:val="00C040F5"/>
    <w:rsid w:val="00DA5A26"/>
    <w:rsid w:val="00DA5DD3"/>
    <w:rsid w:val="00DD4447"/>
    <w:rsid w:val="00E4577F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3BF3B7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r-millevaches.fr/Les-Par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nr-millevaches.fr/IMG/pdf/reglt_riceep.pdf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v.janet-wioland@pnr-millevaches.f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CBED7E867714B7E94D99C6CDFA38A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279C67-AADE-4551-9E69-27A193AA7F6E}"/>
      </w:docPartPr>
      <w:docPartBody>
        <w:p w:rsidR="00BC4B8C" w:rsidRDefault="00FB61AF" w:rsidP="00FB61AF">
          <w:pPr>
            <w:pStyle w:val="8CBED7E867714B7E94D99C6CDFA38A2D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100BB3"/>
    <w:rsid w:val="00972A8B"/>
    <w:rsid w:val="00984DDF"/>
    <w:rsid w:val="00A12752"/>
    <w:rsid w:val="00BC4B8C"/>
    <w:rsid w:val="00BC6E7D"/>
    <w:rsid w:val="00CD6A56"/>
    <w:rsid w:val="00FB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61AF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8CBED7E867714B7E94D99C6CDFA38A2D">
    <w:name w:val="8CBED7E867714B7E94D99C6CDFA38A2D"/>
    <w:rsid w:val="00FB61A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F34C3-337B-4D01-808F-0F7F44DC9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129</TotalTime>
  <Pages>3</Pages>
  <Words>627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JANET_WIOLAND_V@PNRML.fr</cp:lastModifiedBy>
  <cp:revision>9</cp:revision>
  <dcterms:created xsi:type="dcterms:W3CDTF">2023-09-29T11:56:00Z</dcterms:created>
  <dcterms:modified xsi:type="dcterms:W3CDTF">2024-01-18T09:27:00Z</dcterms:modified>
</cp:coreProperties>
</file>